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00AC" w:rsidRPr="00542CF3" w:rsidRDefault="005300AC" w:rsidP="005300AC">
      <w:pPr>
        <w:spacing w:after="0"/>
        <w:jc w:val="center"/>
        <w:rPr>
          <w:b/>
          <w:sz w:val="28"/>
        </w:rPr>
      </w:pPr>
      <w:r w:rsidRPr="00542CF3">
        <w:rPr>
          <w:b/>
          <w:sz w:val="28"/>
        </w:rPr>
        <w:t>ECRT Guidance Document</w:t>
      </w:r>
    </w:p>
    <w:p w:rsidR="005300AC" w:rsidRDefault="005300AC" w:rsidP="005300AC">
      <w:pPr>
        <w:spacing w:after="0"/>
        <w:jc w:val="center"/>
        <w:rPr>
          <w:sz w:val="24"/>
        </w:rPr>
      </w:pPr>
      <w:r>
        <w:rPr>
          <w:sz w:val="24"/>
        </w:rPr>
        <w:t xml:space="preserve">Commitment Management: </w:t>
      </w:r>
      <w:r w:rsidR="00DE7DE6">
        <w:rPr>
          <w:sz w:val="24"/>
        </w:rPr>
        <w:t xml:space="preserve">How to convert commitments to percent </w:t>
      </w:r>
      <w:r>
        <w:rPr>
          <w:sz w:val="24"/>
        </w:rPr>
        <w:t>effort</w:t>
      </w:r>
    </w:p>
    <w:p w:rsidR="005300AC" w:rsidRDefault="005300AC" w:rsidP="005300AC"/>
    <w:p w:rsidR="005300AC" w:rsidRPr="00EC0BC1" w:rsidRDefault="005300AC" w:rsidP="005300AC">
      <w:pPr>
        <w:rPr>
          <w:b/>
        </w:rPr>
      </w:pPr>
      <w:r w:rsidRPr="00EC0BC1">
        <w:rPr>
          <w:b/>
        </w:rPr>
        <w:t>Background</w:t>
      </w:r>
    </w:p>
    <w:p w:rsidR="005300AC" w:rsidRDefault="005300AC" w:rsidP="005300AC">
      <w:r>
        <w:t xml:space="preserve">Commitments </w:t>
      </w:r>
      <w:proofErr w:type="gramStart"/>
      <w:r>
        <w:t>are measured</w:t>
      </w:r>
      <w:proofErr w:type="gramEnd"/>
      <w:r>
        <w:t xml:space="preserve"> in standard units of time</w:t>
      </w:r>
      <w:r w:rsidR="00DE7DE6">
        <w:t>:</w:t>
      </w:r>
      <w:r>
        <w:t xml:space="preserve"> as number of months. Sponsors signify this by different terms, but most </w:t>
      </w:r>
      <w:proofErr w:type="gramStart"/>
      <w:r>
        <w:t>often</w:t>
      </w:r>
      <w:proofErr w:type="gramEnd"/>
      <w:r>
        <w:t xml:space="preserve"> these </w:t>
      </w:r>
      <w:r>
        <w:t>include</w:t>
      </w:r>
      <w:r>
        <w:t>:  CM (C</w:t>
      </w:r>
      <w:r>
        <w:t xml:space="preserve">alendar </w:t>
      </w:r>
      <w:r>
        <w:t>Mon</w:t>
      </w:r>
      <w:r>
        <w:t xml:space="preserve">ths), CM (Commitment Months), </w:t>
      </w:r>
      <w:r>
        <w:t>PM (Person Months)</w:t>
      </w:r>
      <w:r>
        <w:t xml:space="preserve"> or SM (Summer Months)</w:t>
      </w:r>
      <w:r>
        <w:t xml:space="preserve">. </w:t>
      </w:r>
    </w:p>
    <w:p w:rsidR="005300AC" w:rsidRPr="005300AC" w:rsidRDefault="005300AC" w:rsidP="005300AC">
      <w:pPr>
        <w:ind w:left="720"/>
        <w:rPr>
          <w:i/>
        </w:rPr>
      </w:pPr>
      <w:proofErr w:type="gramStart"/>
      <w:r>
        <w:rPr>
          <w:i/>
        </w:rPr>
        <w:t>*</w:t>
      </w:r>
      <w:r w:rsidRPr="005300AC">
        <w:rPr>
          <w:i/>
        </w:rPr>
        <w:t>Please</w:t>
      </w:r>
      <w:proofErr w:type="gramEnd"/>
      <w:r w:rsidRPr="005300AC">
        <w:rPr>
          <w:i/>
        </w:rPr>
        <w:t xml:space="preserve"> note commitment compliance methodology differs from effort certification methodology. Commitments </w:t>
      </w:r>
      <w:proofErr w:type="gramStart"/>
      <w:r w:rsidRPr="005300AC">
        <w:rPr>
          <w:i/>
        </w:rPr>
        <w:t>are measured and tracked based on a standard unit of time</w:t>
      </w:r>
      <w:proofErr w:type="gramEnd"/>
      <w:r w:rsidRPr="005300AC">
        <w:rPr>
          <w:i/>
        </w:rPr>
        <w:t>: months. Effort is certified without a standard unit of time, but rather the relative percentage of each particular activity that make up the total time spent on UW activities for which you are compensated by the UW, regardless of the appointment percent or number of hours worked.</w:t>
      </w:r>
    </w:p>
    <w:p w:rsidR="005300AC" w:rsidRDefault="005300AC" w:rsidP="005300AC">
      <w:r>
        <w:t xml:space="preserve"> </w:t>
      </w:r>
    </w:p>
    <w:p w:rsidR="005300AC" w:rsidRPr="00EC0BC1" w:rsidRDefault="005300AC" w:rsidP="005300AC">
      <w:pPr>
        <w:rPr>
          <w:b/>
        </w:rPr>
      </w:pPr>
      <w:r w:rsidRPr="00EC0BC1">
        <w:rPr>
          <w:b/>
        </w:rPr>
        <w:t xml:space="preserve">Standard Conversion </w:t>
      </w:r>
    </w:p>
    <w:p w:rsidR="005300AC" w:rsidRDefault="005300AC" w:rsidP="005300AC">
      <w:r>
        <w:t xml:space="preserve">As commitments </w:t>
      </w:r>
      <w:proofErr w:type="gramStart"/>
      <w:r>
        <w:t>are measured</w:t>
      </w:r>
      <w:proofErr w:type="gramEnd"/>
      <w:r>
        <w:t xml:space="preserve"> as number of months, we have a standard conversion method that uses commitment months (per award) vs total appointment months (per individual app</w:t>
      </w:r>
      <w:r>
        <w:t>ointment).</w:t>
      </w:r>
    </w:p>
    <w:p w:rsidR="00EC0BC1" w:rsidRPr="00EC0BC1" w:rsidRDefault="00EC0BC1" w:rsidP="007E1237">
      <w:pPr>
        <w:ind w:left="720"/>
        <w:rPr>
          <w:i/>
        </w:rPr>
      </w:pPr>
      <w:r>
        <w:t>**</w:t>
      </w:r>
      <w:r w:rsidRPr="00EC0BC1">
        <w:rPr>
          <w:i/>
        </w:rPr>
        <w:t>C</w:t>
      </w:r>
      <w:r w:rsidRPr="00EC0BC1">
        <w:rPr>
          <w:i/>
        </w:rPr>
        <w:t>ommitment Months</w:t>
      </w:r>
      <w:r w:rsidR="007E1237">
        <w:rPr>
          <w:i/>
        </w:rPr>
        <w:t xml:space="preserve"> (CM)</w:t>
      </w:r>
      <w:r w:rsidRPr="00EC0BC1">
        <w:rPr>
          <w:i/>
        </w:rPr>
        <w:t>: number of months</w:t>
      </w:r>
      <w:r w:rsidRPr="00EC0BC1">
        <w:rPr>
          <w:i/>
        </w:rPr>
        <w:t xml:space="preserve"> effort/labor committed t</w:t>
      </w:r>
      <w:r w:rsidR="007E1237">
        <w:rPr>
          <w:i/>
        </w:rPr>
        <w:t xml:space="preserve">o a project, i.e. PI Smith will </w:t>
      </w:r>
      <w:r w:rsidRPr="00EC0BC1">
        <w:rPr>
          <w:i/>
        </w:rPr>
        <w:t xml:space="preserve">work 1CM per year of the </w:t>
      </w:r>
      <w:proofErr w:type="gramStart"/>
      <w:r w:rsidRPr="00EC0BC1">
        <w:rPr>
          <w:i/>
        </w:rPr>
        <w:t>5 year</w:t>
      </w:r>
      <w:proofErr w:type="gramEnd"/>
      <w:r w:rsidRPr="00EC0BC1">
        <w:rPr>
          <w:i/>
        </w:rPr>
        <w:t xml:space="preserve"> award for a total award commitment of 5CM.</w:t>
      </w:r>
    </w:p>
    <w:p w:rsidR="00EC0BC1" w:rsidRDefault="00EC0BC1" w:rsidP="00EC0BC1">
      <w:pPr>
        <w:ind w:left="720"/>
        <w:rPr>
          <w:i/>
        </w:rPr>
      </w:pPr>
      <w:r w:rsidRPr="00EC0BC1">
        <w:rPr>
          <w:i/>
        </w:rPr>
        <w:t>Appointment M</w:t>
      </w:r>
      <w:r w:rsidRPr="00EC0BC1">
        <w:rPr>
          <w:i/>
        </w:rPr>
        <w:t>onth</w:t>
      </w:r>
      <w:r w:rsidRPr="00EC0BC1">
        <w:rPr>
          <w:i/>
        </w:rPr>
        <w:t>s</w:t>
      </w:r>
      <w:r w:rsidR="007E1237">
        <w:rPr>
          <w:i/>
        </w:rPr>
        <w:t xml:space="preserve"> (AM)</w:t>
      </w:r>
      <w:r w:rsidRPr="00EC0BC1">
        <w:rPr>
          <w:i/>
        </w:rPr>
        <w:t xml:space="preserve">: number of months that make up your UW appointment, i.e. 1.0FTE = 12AM; 0.5FTE = 6AM; C-basis (w/o summer </w:t>
      </w:r>
      <w:proofErr w:type="spellStart"/>
      <w:r w:rsidRPr="00EC0BC1">
        <w:rPr>
          <w:i/>
        </w:rPr>
        <w:t>appt</w:t>
      </w:r>
      <w:proofErr w:type="spellEnd"/>
      <w:r w:rsidRPr="00EC0BC1">
        <w:rPr>
          <w:i/>
        </w:rPr>
        <w:t>) = 9AM.</w:t>
      </w:r>
    </w:p>
    <w:p w:rsidR="007E1237" w:rsidRPr="00EC0BC1" w:rsidRDefault="007E1237" w:rsidP="00EC0BC1">
      <w:pPr>
        <w:ind w:left="720"/>
        <w:rPr>
          <w:i/>
        </w:rPr>
      </w:pPr>
      <w:r>
        <w:rPr>
          <w:i/>
        </w:rPr>
        <w:t>Effort Commitment Percent (EC%)</w:t>
      </w:r>
      <w:r w:rsidR="00DE7DE6">
        <w:rPr>
          <w:i/>
        </w:rPr>
        <w:t xml:space="preserve">: percent of individuals effort/labor time committed to an award based the number of Commitment Months and their overall appointment level, i.e. number of appointment months. </w:t>
      </w:r>
    </w:p>
    <w:p w:rsidR="005300AC" w:rsidRDefault="005300AC" w:rsidP="005300AC"/>
    <w:p w:rsidR="007E1237" w:rsidRPr="00EC0BC1" w:rsidRDefault="005300AC" w:rsidP="005300AC">
      <w:pPr>
        <w:rPr>
          <w:b/>
        </w:rPr>
      </w:pPr>
      <w:r w:rsidRPr="00EC0BC1">
        <w:rPr>
          <w:b/>
        </w:rPr>
        <w:t>Conversion Examples</w:t>
      </w:r>
    </w:p>
    <w:p w:rsidR="00EC0BC1" w:rsidRDefault="00F96CAA" w:rsidP="005300AC">
      <w:pPr>
        <w:rPr>
          <w:u w:val="single"/>
        </w:rPr>
      </w:pPr>
      <w:r>
        <w:rPr>
          <w:u w:val="single"/>
        </w:rPr>
        <w:t xml:space="preserve">Example 1: </w:t>
      </w:r>
      <w:r w:rsidR="00EC0BC1" w:rsidRPr="00EC0BC1">
        <w:rPr>
          <w:u w:val="single"/>
        </w:rPr>
        <w:t>Commitment months to effort percent</w:t>
      </w:r>
    </w:p>
    <w:p w:rsidR="007E1237" w:rsidRDefault="007E1237" w:rsidP="007E1237">
      <w:r>
        <w:t>Commitment Months / Appointment Months = effort commitment percent</w:t>
      </w:r>
    </w:p>
    <w:p w:rsidR="007E1237" w:rsidRDefault="007E1237" w:rsidP="007E1237">
      <w:r>
        <w:t>CM/AM = EC%</w:t>
      </w:r>
    </w:p>
    <w:p w:rsidR="007E1237" w:rsidRPr="00EC0BC1" w:rsidRDefault="007E1237" w:rsidP="005300AC">
      <w:pPr>
        <w:rPr>
          <w:u w:val="single"/>
        </w:rPr>
      </w:pPr>
    </w:p>
    <w:p w:rsidR="005300AC" w:rsidRDefault="005300AC" w:rsidP="005300AC">
      <w:r>
        <w:t>1)</w:t>
      </w:r>
      <w:r>
        <w:tab/>
      </w:r>
      <w:r w:rsidRPr="005300AC">
        <w:rPr>
          <w:b/>
        </w:rPr>
        <w:t xml:space="preserve">1 commitment month for a </w:t>
      </w:r>
      <w:r w:rsidRPr="005300AC">
        <w:rPr>
          <w:b/>
        </w:rPr>
        <w:t>1.0FTE</w:t>
      </w:r>
      <w:r>
        <w:t xml:space="preserve"> (12 months, i.e. 1.0/12)</w:t>
      </w:r>
    </w:p>
    <w:p w:rsidR="005300AC" w:rsidRDefault="005300AC" w:rsidP="005300AC">
      <w:pPr>
        <w:ind w:left="720" w:firstLine="720"/>
      </w:pPr>
      <w:r>
        <w:t>1CM/12AM = .0833</w:t>
      </w:r>
    </w:p>
    <w:p w:rsidR="005300AC" w:rsidRDefault="005300AC" w:rsidP="005300AC">
      <w:r>
        <w:t xml:space="preserve"> </w:t>
      </w:r>
      <w:r>
        <w:tab/>
      </w:r>
      <w:r>
        <w:tab/>
      </w:r>
      <w:r>
        <w:t xml:space="preserve">.0833 = </w:t>
      </w:r>
      <w:r w:rsidRPr="005300AC">
        <w:rPr>
          <w:b/>
        </w:rPr>
        <w:t>8.33% commitment</w:t>
      </w:r>
    </w:p>
    <w:p w:rsidR="005300AC" w:rsidRDefault="005300AC" w:rsidP="005300AC"/>
    <w:p w:rsidR="005300AC" w:rsidRDefault="005300AC" w:rsidP="005300AC">
      <w:r>
        <w:lastRenderedPageBreak/>
        <w:t>2)</w:t>
      </w:r>
      <w:r>
        <w:tab/>
      </w:r>
      <w:r w:rsidRPr="005300AC">
        <w:rPr>
          <w:b/>
        </w:rPr>
        <w:t>1 commitment month for a 0.75FTE</w:t>
      </w:r>
      <w:r>
        <w:t xml:space="preserve"> (9 months, i.e. 0.75/12)</w:t>
      </w:r>
    </w:p>
    <w:p w:rsidR="005300AC" w:rsidRDefault="005300AC" w:rsidP="005300AC">
      <w:r>
        <w:t xml:space="preserve"> </w:t>
      </w:r>
      <w:r>
        <w:tab/>
      </w:r>
      <w:r>
        <w:tab/>
      </w:r>
      <w:r>
        <w:t>1CM/9AM = .1111</w:t>
      </w:r>
    </w:p>
    <w:p w:rsidR="005300AC" w:rsidRDefault="005300AC" w:rsidP="005300AC">
      <w:r>
        <w:t xml:space="preserve"> </w:t>
      </w:r>
      <w:r>
        <w:tab/>
      </w:r>
      <w:r>
        <w:tab/>
      </w:r>
      <w:r>
        <w:t xml:space="preserve">.1111 = </w:t>
      </w:r>
      <w:r w:rsidRPr="005300AC">
        <w:rPr>
          <w:b/>
        </w:rPr>
        <w:t>11.11% commitment</w:t>
      </w:r>
    </w:p>
    <w:p w:rsidR="005300AC" w:rsidRDefault="005300AC" w:rsidP="005300AC">
      <w:r>
        <w:t>3)</w:t>
      </w:r>
      <w:r>
        <w:tab/>
      </w:r>
      <w:r w:rsidRPr="005300AC">
        <w:rPr>
          <w:b/>
        </w:rPr>
        <w:t>1 commitment month for a 0</w:t>
      </w:r>
      <w:r w:rsidRPr="005300AC">
        <w:rPr>
          <w:b/>
        </w:rPr>
        <w:t>.6FTE</w:t>
      </w:r>
      <w:r>
        <w:t xml:space="preserve"> (7.2 months, i.e. 0.6/12)</w:t>
      </w:r>
    </w:p>
    <w:p w:rsidR="005300AC" w:rsidRDefault="005300AC" w:rsidP="005300AC">
      <w:pPr>
        <w:ind w:left="720" w:firstLine="720"/>
      </w:pPr>
      <w:r>
        <w:t>1CM/7.2AM = .1388</w:t>
      </w:r>
    </w:p>
    <w:p w:rsidR="005300AC" w:rsidRDefault="005300AC" w:rsidP="005300AC">
      <w:pPr>
        <w:ind w:left="720" w:firstLine="720"/>
      </w:pPr>
      <w:r>
        <w:t xml:space="preserve">.1388 = </w:t>
      </w:r>
      <w:r w:rsidRPr="005300AC">
        <w:rPr>
          <w:b/>
        </w:rPr>
        <w:t>13.88% commitment</w:t>
      </w:r>
    </w:p>
    <w:p w:rsidR="005300AC" w:rsidRDefault="00EC0BC1" w:rsidP="005300AC">
      <w:r>
        <w:t xml:space="preserve"> </w:t>
      </w:r>
    </w:p>
    <w:p w:rsidR="005300AC" w:rsidRDefault="005300AC" w:rsidP="005300AC">
      <w:r>
        <w:t>4)</w:t>
      </w:r>
      <w:r>
        <w:tab/>
      </w:r>
      <w:r w:rsidRPr="005300AC">
        <w:rPr>
          <w:b/>
        </w:rPr>
        <w:t>1 commitment month for a</w:t>
      </w:r>
      <w:r w:rsidRPr="005300AC">
        <w:rPr>
          <w:b/>
        </w:rPr>
        <w:t xml:space="preserve"> 0.5FTE</w:t>
      </w:r>
      <w:r>
        <w:t xml:space="preserve"> (6 months, i.e. 0.5/12)</w:t>
      </w:r>
    </w:p>
    <w:p w:rsidR="005300AC" w:rsidRDefault="005300AC" w:rsidP="005300AC">
      <w:pPr>
        <w:ind w:left="720" w:firstLine="720"/>
      </w:pPr>
      <w:r>
        <w:t>1CM/6AM = .1666</w:t>
      </w:r>
    </w:p>
    <w:p w:rsidR="005300AC" w:rsidRDefault="005300AC" w:rsidP="005300AC">
      <w:pPr>
        <w:ind w:left="720" w:firstLine="720"/>
      </w:pPr>
      <w:r>
        <w:t xml:space="preserve">.1666 = </w:t>
      </w:r>
      <w:r w:rsidRPr="005300AC">
        <w:rPr>
          <w:b/>
        </w:rPr>
        <w:t>1</w:t>
      </w:r>
      <w:r>
        <w:rPr>
          <w:b/>
        </w:rPr>
        <w:t>6.66</w:t>
      </w:r>
      <w:r w:rsidRPr="005300AC">
        <w:rPr>
          <w:b/>
        </w:rPr>
        <w:t>% commitment</w:t>
      </w:r>
    </w:p>
    <w:p w:rsidR="005300AC" w:rsidRDefault="007E1237" w:rsidP="005300AC">
      <w:r>
        <w:t xml:space="preserve"> </w:t>
      </w:r>
    </w:p>
    <w:p w:rsidR="005300AC" w:rsidRDefault="00F96CAA" w:rsidP="005300AC">
      <w:pPr>
        <w:rPr>
          <w:u w:val="single"/>
        </w:rPr>
      </w:pPr>
      <w:r>
        <w:rPr>
          <w:u w:val="single"/>
        </w:rPr>
        <w:t xml:space="preserve">Example 2: </w:t>
      </w:r>
      <w:r w:rsidR="00EC0BC1" w:rsidRPr="00EC0BC1">
        <w:rPr>
          <w:u w:val="single"/>
        </w:rPr>
        <w:t>Effort percent to commitment months</w:t>
      </w:r>
    </w:p>
    <w:p w:rsidR="00EC0BC1" w:rsidRPr="00EC0BC1" w:rsidRDefault="00EC0BC1" w:rsidP="005300AC">
      <w:r w:rsidRPr="00EC0BC1">
        <w:t xml:space="preserve">Although nearly all of our sponsors require effort commitments to </w:t>
      </w:r>
      <w:proofErr w:type="gramStart"/>
      <w:r w:rsidRPr="00EC0BC1">
        <w:t>be proposed</w:t>
      </w:r>
      <w:proofErr w:type="gramEnd"/>
      <w:r w:rsidRPr="00EC0BC1">
        <w:t xml:space="preserve"> </w:t>
      </w:r>
      <w:r w:rsidR="007E1237">
        <w:t>as m</w:t>
      </w:r>
      <w:r w:rsidRPr="00EC0BC1">
        <w:t xml:space="preserve">onths, there may be times </w:t>
      </w:r>
      <w:r w:rsidR="00DE7DE6">
        <w:t>when</w:t>
      </w:r>
      <w:r w:rsidRPr="00EC0BC1">
        <w:t xml:space="preserve"> you want to convert a percentage to standard Commitment Months. </w:t>
      </w:r>
    </w:p>
    <w:p w:rsidR="00EC0BC1" w:rsidRDefault="00EC0BC1" w:rsidP="00EC0BC1">
      <w:r>
        <w:t xml:space="preserve">Effort </w:t>
      </w:r>
      <w:r>
        <w:t xml:space="preserve">Commitment </w:t>
      </w:r>
      <w:r>
        <w:t>Percentage x</w:t>
      </w:r>
      <w:r>
        <w:t xml:space="preserve"> Appointment M</w:t>
      </w:r>
      <w:r>
        <w:t>onths = C</w:t>
      </w:r>
      <w:r>
        <w:t xml:space="preserve">ommitment </w:t>
      </w:r>
      <w:r>
        <w:t>Months</w:t>
      </w:r>
    </w:p>
    <w:p w:rsidR="00EC0BC1" w:rsidRDefault="00EC0BC1" w:rsidP="00EC0BC1">
      <w:r>
        <w:t>EC%</w:t>
      </w:r>
      <w:r w:rsidR="00F96CAA">
        <w:t xml:space="preserve"> x </w:t>
      </w:r>
      <w:r>
        <w:t>AM = C</w:t>
      </w:r>
      <w:r>
        <w:t xml:space="preserve">ommitment </w:t>
      </w:r>
      <w:r>
        <w:t>Months</w:t>
      </w:r>
    </w:p>
    <w:p w:rsidR="00EC0BC1" w:rsidRPr="00EC0BC1" w:rsidRDefault="00EC0BC1" w:rsidP="005300AC">
      <w:pPr>
        <w:rPr>
          <w:u w:val="single"/>
        </w:rPr>
      </w:pPr>
    </w:p>
    <w:p w:rsidR="00EC0BC1" w:rsidRDefault="00EC0BC1" w:rsidP="00EC0BC1">
      <w:r>
        <w:t>1)</w:t>
      </w:r>
      <w:r>
        <w:tab/>
      </w:r>
      <w:r w:rsidR="00F96CAA">
        <w:rPr>
          <w:b/>
        </w:rPr>
        <w:t>20% commitment</w:t>
      </w:r>
      <w:r w:rsidRPr="005300AC">
        <w:rPr>
          <w:b/>
        </w:rPr>
        <w:t xml:space="preserve"> for a 1.0FTE</w:t>
      </w:r>
      <w:r>
        <w:t xml:space="preserve"> (12 months, i.e. 1.0/12)</w:t>
      </w:r>
    </w:p>
    <w:p w:rsidR="00EC0BC1" w:rsidRDefault="00F96CAA" w:rsidP="00EC0BC1">
      <w:pPr>
        <w:ind w:left="720" w:firstLine="720"/>
      </w:pPr>
      <w:r>
        <w:t xml:space="preserve">0.2 EC% x </w:t>
      </w:r>
      <w:r w:rsidR="00EC0BC1">
        <w:t xml:space="preserve">12AM = </w:t>
      </w:r>
      <w:r w:rsidRPr="00F96CAA">
        <w:rPr>
          <w:b/>
        </w:rPr>
        <w:t>2.4 Commitment Months</w:t>
      </w:r>
    </w:p>
    <w:p w:rsidR="00EC0BC1" w:rsidRDefault="00EC0BC1" w:rsidP="00EC0BC1">
      <w:r>
        <w:t xml:space="preserve"> </w:t>
      </w:r>
      <w:r>
        <w:tab/>
      </w:r>
      <w:r>
        <w:tab/>
      </w:r>
    </w:p>
    <w:p w:rsidR="00EC0BC1" w:rsidRDefault="00EC0BC1" w:rsidP="00EC0BC1">
      <w:r>
        <w:t>2)</w:t>
      </w:r>
      <w:r>
        <w:tab/>
      </w:r>
      <w:r w:rsidR="00F96CAA">
        <w:rPr>
          <w:b/>
        </w:rPr>
        <w:t>20% commitment</w:t>
      </w:r>
      <w:r w:rsidR="00F96CAA" w:rsidRPr="005300AC">
        <w:rPr>
          <w:b/>
        </w:rPr>
        <w:t xml:space="preserve"> </w:t>
      </w:r>
      <w:r w:rsidRPr="005300AC">
        <w:rPr>
          <w:b/>
        </w:rPr>
        <w:t>for a 0.75FTE</w:t>
      </w:r>
      <w:r>
        <w:t xml:space="preserve"> (9 months, i.e. 0.75/12)</w:t>
      </w:r>
    </w:p>
    <w:p w:rsidR="00EC0BC1" w:rsidRDefault="00EC0BC1" w:rsidP="00EC0BC1">
      <w:r>
        <w:t xml:space="preserve"> </w:t>
      </w:r>
      <w:r>
        <w:tab/>
      </w:r>
      <w:r>
        <w:tab/>
      </w:r>
      <w:r w:rsidR="00F96CAA">
        <w:t xml:space="preserve">0.2 EC% x </w:t>
      </w:r>
      <w:r>
        <w:t xml:space="preserve">9AM = </w:t>
      </w:r>
      <w:r w:rsidR="00F96CAA" w:rsidRPr="00F96CAA">
        <w:rPr>
          <w:b/>
        </w:rPr>
        <w:t xml:space="preserve">1.8 </w:t>
      </w:r>
      <w:r w:rsidR="00F96CAA" w:rsidRPr="00F96CAA">
        <w:rPr>
          <w:b/>
        </w:rPr>
        <w:t>Commitment Months</w:t>
      </w:r>
    </w:p>
    <w:p w:rsidR="00EC0BC1" w:rsidRDefault="00EC0BC1" w:rsidP="00EC0BC1">
      <w:r>
        <w:t xml:space="preserve"> </w:t>
      </w:r>
      <w:r>
        <w:tab/>
      </w:r>
      <w:r>
        <w:tab/>
      </w:r>
    </w:p>
    <w:p w:rsidR="00EC0BC1" w:rsidRDefault="00EC0BC1" w:rsidP="00EC0BC1">
      <w:r>
        <w:t>3)</w:t>
      </w:r>
      <w:r>
        <w:tab/>
      </w:r>
      <w:r w:rsidR="00F96CAA">
        <w:rPr>
          <w:b/>
        </w:rPr>
        <w:t>20% commitment</w:t>
      </w:r>
      <w:r w:rsidR="00F96CAA" w:rsidRPr="005300AC">
        <w:rPr>
          <w:b/>
        </w:rPr>
        <w:t xml:space="preserve"> </w:t>
      </w:r>
      <w:r w:rsidRPr="005300AC">
        <w:rPr>
          <w:b/>
        </w:rPr>
        <w:t>for a 0.6FTE</w:t>
      </w:r>
      <w:r>
        <w:t xml:space="preserve"> (7.2 months, i.e. 0.6/12)</w:t>
      </w:r>
    </w:p>
    <w:p w:rsidR="00EC0BC1" w:rsidRDefault="00F96CAA" w:rsidP="00EC0BC1">
      <w:pPr>
        <w:ind w:left="720" w:firstLine="720"/>
      </w:pPr>
      <w:r>
        <w:t xml:space="preserve">0.2 EC% x </w:t>
      </w:r>
      <w:r w:rsidR="00EC0BC1">
        <w:t xml:space="preserve">7.2AM = </w:t>
      </w:r>
      <w:r w:rsidRPr="00F96CAA">
        <w:rPr>
          <w:b/>
        </w:rPr>
        <w:t>1.44</w:t>
      </w:r>
      <w:r>
        <w:t xml:space="preserve"> </w:t>
      </w:r>
      <w:r w:rsidRPr="00F96CAA">
        <w:rPr>
          <w:b/>
        </w:rPr>
        <w:t>Commitment Months</w:t>
      </w:r>
    </w:p>
    <w:p w:rsidR="00EC0BC1" w:rsidRDefault="00EC0BC1" w:rsidP="00EC0BC1"/>
    <w:p w:rsidR="00EC0BC1" w:rsidRDefault="00EC0BC1" w:rsidP="00EC0BC1">
      <w:r>
        <w:t>4)</w:t>
      </w:r>
      <w:r>
        <w:tab/>
      </w:r>
      <w:r w:rsidR="00F96CAA">
        <w:rPr>
          <w:b/>
        </w:rPr>
        <w:t>20% commitment</w:t>
      </w:r>
      <w:r w:rsidR="00F96CAA" w:rsidRPr="005300AC">
        <w:rPr>
          <w:b/>
        </w:rPr>
        <w:t xml:space="preserve"> </w:t>
      </w:r>
      <w:r w:rsidRPr="005300AC">
        <w:rPr>
          <w:b/>
        </w:rPr>
        <w:t>for a 0.5FTE</w:t>
      </w:r>
      <w:r>
        <w:t xml:space="preserve"> (6 months, i.e. 0.5/12)</w:t>
      </w:r>
    </w:p>
    <w:p w:rsidR="00EC0BC1" w:rsidRDefault="00F96CAA" w:rsidP="00EC0BC1">
      <w:pPr>
        <w:ind w:left="720" w:firstLine="720"/>
      </w:pPr>
      <w:r>
        <w:t xml:space="preserve">0.2 EC% x </w:t>
      </w:r>
      <w:r w:rsidR="00EC0BC1">
        <w:t xml:space="preserve">6AM = </w:t>
      </w:r>
      <w:r>
        <w:rPr>
          <w:b/>
        </w:rPr>
        <w:t>1.2</w:t>
      </w:r>
      <w:r>
        <w:t xml:space="preserve"> </w:t>
      </w:r>
      <w:r w:rsidRPr="00F96CAA">
        <w:rPr>
          <w:b/>
        </w:rPr>
        <w:t>Commitment Months</w:t>
      </w:r>
    </w:p>
    <w:p w:rsidR="00F96CAA" w:rsidRDefault="00F96CAA" w:rsidP="005300AC"/>
    <w:p w:rsidR="00F96CAA" w:rsidRPr="00F96CAA" w:rsidRDefault="00F96CAA" w:rsidP="005300AC">
      <w:pPr>
        <w:rPr>
          <w:u w:val="single"/>
        </w:rPr>
      </w:pPr>
      <w:r w:rsidRPr="00F96CAA">
        <w:rPr>
          <w:u w:val="single"/>
        </w:rPr>
        <w:lastRenderedPageBreak/>
        <w:t>Example 3: Adjusting effort commitment percentages when there is a change in appointment</w:t>
      </w:r>
      <w:r>
        <w:rPr>
          <w:u w:val="single"/>
        </w:rPr>
        <w:t xml:space="preserve"> months</w:t>
      </w:r>
    </w:p>
    <w:p w:rsidR="00F96CAA" w:rsidRDefault="00F96CAA" w:rsidP="005300AC">
      <w:r>
        <w:t xml:space="preserve">Since commitments are proposed and managed as months, if the number of appointment months changes, so too will the effort commitment percentage. </w:t>
      </w:r>
      <w:r w:rsidR="007E1237">
        <w:t xml:space="preserve">To obtain the new effort commitment percentage when a person lowers their level of appointment, use the standard conversion calculation to determine the new level. </w:t>
      </w:r>
    </w:p>
    <w:p w:rsidR="007E1237" w:rsidRDefault="007E1237" w:rsidP="007E1237">
      <w:r>
        <w:t>Commitment Months / Appointment Months = effort commitment percent</w:t>
      </w:r>
    </w:p>
    <w:p w:rsidR="007E1237" w:rsidRDefault="007E1237" w:rsidP="007E1237">
      <w:r>
        <w:t>CM/AM = EC%</w:t>
      </w:r>
    </w:p>
    <w:p w:rsidR="00F96CAA" w:rsidRDefault="00F96CAA" w:rsidP="005300AC">
      <w:pPr>
        <w:rPr>
          <w:i/>
        </w:rPr>
      </w:pPr>
    </w:p>
    <w:p w:rsidR="00F96CAA" w:rsidRDefault="007E1237" w:rsidP="00F96CAA">
      <w:r w:rsidRPr="007E1237">
        <w:t xml:space="preserve">1)   </w:t>
      </w:r>
      <w:r w:rsidRPr="007E1237">
        <w:tab/>
      </w:r>
      <w:r w:rsidRPr="007E1237">
        <w:rPr>
          <w:b/>
        </w:rPr>
        <w:t>2.</w:t>
      </w:r>
      <w:r w:rsidRPr="00DE7DE6">
        <w:rPr>
          <w:b/>
        </w:rPr>
        <w:t>4 CM</w:t>
      </w:r>
      <w:r w:rsidR="00DE7DE6">
        <w:rPr>
          <w:b/>
        </w:rPr>
        <w:t xml:space="preserve"> for</w:t>
      </w:r>
      <w:r w:rsidR="00F96CAA" w:rsidRPr="00DE7DE6">
        <w:rPr>
          <w:b/>
        </w:rPr>
        <w:t xml:space="preserve"> </w:t>
      </w:r>
      <w:r w:rsidR="00DE7DE6" w:rsidRPr="00DE7DE6">
        <w:rPr>
          <w:b/>
        </w:rPr>
        <w:t xml:space="preserve">PI Smith </w:t>
      </w:r>
      <w:r w:rsidR="00DE7DE6" w:rsidRPr="00DE7DE6">
        <w:rPr>
          <w:b/>
        </w:rPr>
        <w:t xml:space="preserve">who </w:t>
      </w:r>
      <w:r w:rsidR="00DE7DE6" w:rsidRPr="00DE7DE6">
        <w:rPr>
          <w:b/>
        </w:rPr>
        <w:t>has</w:t>
      </w:r>
      <w:r w:rsidR="00DE7DE6" w:rsidRPr="00DE7DE6">
        <w:rPr>
          <w:b/>
        </w:rPr>
        <w:t xml:space="preserve"> a</w:t>
      </w:r>
      <w:r w:rsidR="00DE7DE6" w:rsidRPr="00DE7DE6">
        <w:rPr>
          <w:b/>
        </w:rPr>
        <w:t xml:space="preserve"> </w:t>
      </w:r>
      <w:r w:rsidR="00F96CAA" w:rsidRPr="00DE7DE6">
        <w:rPr>
          <w:b/>
        </w:rPr>
        <w:t>1.0FTE</w:t>
      </w:r>
      <w:r w:rsidR="00DE7DE6" w:rsidRPr="00DE7DE6">
        <w:rPr>
          <w:b/>
        </w:rPr>
        <w:t xml:space="preserve"> appointment</w:t>
      </w:r>
      <w:r w:rsidR="00F96CAA">
        <w:t xml:space="preserve"> (12 months, i.e. 1.0/12)</w:t>
      </w:r>
    </w:p>
    <w:p w:rsidR="007E1237" w:rsidRDefault="007E1237" w:rsidP="007E1237">
      <w:pPr>
        <w:ind w:left="720" w:firstLine="720"/>
      </w:pPr>
      <w:r>
        <w:t>2.4CM/12</w:t>
      </w:r>
      <w:r>
        <w:t>AM = .</w:t>
      </w:r>
      <w:r>
        <w:t>2</w:t>
      </w:r>
    </w:p>
    <w:p w:rsidR="007E1237" w:rsidRDefault="007E1237" w:rsidP="007E1237">
      <w:r>
        <w:t xml:space="preserve"> </w:t>
      </w:r>
      <w:r>
        <w:tab/>
      </w:r>
      <w:r>
        <w:tab/>
        <w:t>.</w:t>
      </w:r>
      <w:r>
        <w:t>2</w:t>
      </w:r>
      <w:r>
        <w:t xml:space="preserve"> = </w:t>
      </w:r>
      <w:r>
        <w:rPr>
          <w:b/>
        </w:rPr>
        <w:t>20</w:t>
      </w:r>
      <w:r w:rsidRPr="005300AC">
        <w:rPr>
          <w:b/>
        </w:rPr>
        <w:t>% commitment</w:t>
      </w:r>
    </w:p>
    <w:p w:rsidR="00F96CAA" w:rsidRDefault="00F96CAA" w:rsidP="00F96CAA">
      <w:r>
        <w:t xml:space="preserve"> </w:t>
      </w:r>
      <w:r>
        <w:tab/>
      </w:r>
      <w:r>
        <w:tab/>
      </w:r>
    </w:p>
    <w:p w:rsidR="00F96CAA" w:rsidRDefault="00F96CAA" w:rsidP="00F96CAA">
      <w:r>
        <w:t>2)</w:t>
      </w:r>
      <w:r>
        <w:tab/>
      </w:r>
      <w:r w:rsidR="007E1237" w:rsidRPr="007E1237">
        <w:rPr>
          <w:b/>
        </w:rPr>
        <w:t xml:space="preserve">2.4 CM </w:t>
      </w:r>
      <w:r w:rsidR="00DE7DE6">
        <w:rPr>
          <w:b/>
        </w:rPr>
        <w:t>for</w:t>
      </w:r>
      <w:r w:rsidR="00DE7DE6" w:rsidRPr="00DE7DE6">
        <w:rPr>
          <w:b/>
        </w:rPr>
        <w:t xml:space="preserve"> PI Smith who has</w:t>
      </w:r>
      <w:r w:rsidR="00DE7DE6">
        <w:rPr>
          <w:b/>
        </w:rPr>
        <w:t xml:space="preserve"> dropped to</w:t>
      </w:r>
      <w:r w:rsidR="00DE7DE6" w:rsidRPr="00DE7DE6">
        <w:rPr>
          <w:b/>
        </w:rPr>
        <w:t xml:space="preserve"> a </w:t>
      </w:r>
      <w:r w:rsidRPr="005300AC">
        <w:rPr>
          <w:b/>
        </w:rPr>
        <w:t>0.75FTE</w:t>
      </w:r>
      <w:r w:rsidR="00DE7DE6">
        <w:rPr>
          <w:b/>
        </w:rPr>
        <w:t xml:space="preserve"> appointment</w:t>
      </w:r>
      <w:r>
        <w:t xml:space="preserve"> (9 months, i.e. 0.75/12)</w:t>
      </w:r>
    </w:p>
    <w:p w:rsidR="007E1237" w:rsidRDefault="007E1237" w:rsidP="007E1237">
      <w:r>
        <w:tab/>
      </w:r>
      <w:r w:rsidR="00F96CAA">
        <w:tab/>
      </w:r>
      <w:r>
        <w:t>2.4CM/9</w:t>
      </w:r>
      <w:r>
        <w:t>AM = .2</w:t>
      </w:r>
      <w:r>
        <w:t>666</w:t>
      </w:r>
    </w:p>
    <w:p w:rsidR="007E1237" w:rsidRDefault="007E1237" w:rsidP="007E1237">
      <w:r>
        <w:t xml:space="preserve"> </w:t>
      </w:r>
      <w:r>
        <w:tab/>
      </w:r>
      <w:r>
        <w:tab/>
        <w:t>.2</w:t>
      </w:r>
      <w:r>
        <w:t>666</w:t>
      </w:r>
      <w:r>
        <w:t xml:space="preserve"> = </w:t>
      </w:r>
      <w:r>
        <w:rPr>
          <w:b/>
        </w:rPr>
        <w:t>26.66</w:t>
      </w:r>
      <w:r w:rsidRPr="005300AC">
        <w:rPr>
          <w:b/>
        </w:rPr>
        <w:t>% commitment</w:t>
      </w:r>
    </w:p>
    <w:p w:rsidR="00F96CAA" w:rsidRDefault="00F96CAA" w:rsidP="00F96CAA"/>
    <w:p w:rsidR="00F96CAA" w:rsidRDefault="00F96CAA" w:rsidP="00F96CAA">
      <w:r>
        <w:t>3)</w:t>
      </w:r>
      <w:r>
        <w:tab/>
      </w:r>
      <w:r w:rsidR="007E1237" w:rsidRPr="007E1237">
        <w:rPr>
          <w:b/>
        </w:rPr>
        <w:t xml:space="preserve">2.4 CM </w:t>
      </w:r>
      <w:r w:rsidR="00DE7DE6">
        <w:rPr>
          <w:b/>
        </w:rPr>
        <w:t>for</w:t>
      </w:r>
      <w:r w:rsidR="00DE7DE6" w:rsidRPr="00DE7DE6">
        <w:rPr>
          <w:b/>
        </w:rPr>
        <w:t xml:space="preserve"> PI Smith who has</w:t>
      </w:r>
      <w:r w:rsidR="00DE7DE6">
        <w:rPr>
          <w:b/>
        </w:rPr>
        <w:t xml:space="preserve"> dropped to</w:t>
      </w:r>
      <w:r w:rsidR="00DE7DE6" w:rsidRPr="00DE7DE6">
        <w:rPr>
          <w:b/>
        </w:rPr>
        <w:t xml:space="preserve"> a </w:t>
      </w:r>
      <w:r w:rsidRPr="005300AC">
        <w:rPr>
          <w:b/>
        </w:rPr>
        <w:t>0.6FTE</w:t>
      </w:r>
      <w:r w:rsidR="00DE7DE6">
        <w:rPr>
          <w:b/>
        </w:rPr>
        <w:t xml:space="preserve"> appointment</w:t>
      </w:r>
      <w:r>
        <w:t xml:space="preserve"> (7.2 months, i.e. 0.6/12)</w:t>
      </w:r>
    </w:p>
    <w:p w:rsidR="007E1237" w:rsidRDefault="007E1237" w:rsidP="007E1237">
      <w:pPr>
        <w:ind w:left="720" w:firstLine="720"/>
      </w:pPr>
      <w:r>
        <w:t>2.4CM/7.2</w:t>
      </w:r>
      <w:r>
        <w:t>AM = .</w:t>
      </w:r>
      <w:r>
        <w:t>3333</w:t>
      </w:r>
    </w:p>
    <w:p w:rsidR="007E1237" w:rsidRDefault="007E1237" w:rsidP="007E1237">
      <w:r>
        <w:t xml:space="preserve"> </w:t>
      </w:r>
      <w:r>
        <w:tab/>
      </w:r>
      <w:r>
        <w:tab/>
        <w:t>.</w:t>
      </w:r>
      <w:r>
        <w:t xml:space="preserve">3333 </w:t>
      </w:r>
      <w:r>
        <w:t xml:space="preserve">= </w:t>
      </w:r>
      <w:r>
        <w:rPr>
          <w:b/>
        </w:rPr>
        <w:t>33.33</w:t>
      </w:r>
      <w:r w:rsidRPr="005300AC">
        <w:rPr>
          <w:b/>
        </w:rPr>
        <w:t>% commitment</w:t>
      </w:r>
    </w:p>
    <w:p w:rsidR="00F96CAA" w:rsidRDefault="00F96CAA" w:rsidP="00F96CAA"/>
    <w:p w:rsidR="00F96CAA" w:rsidRDefault="00F96CAA" w:rsidP="00F96CAA">
      <w:r>
        <w:t>4)</w:t>
      </w:r>
      <w:r>
        <w:tab/>
      </w:r>
      <w:r w:rsidR="007E1237" w:rsidRPr="007E1237">
        <w:rPr>
          <w:b/>
        </w:rPr>
        <w:t xml:space="preserve">2.4 CM </w:t>
      </w:r>
      <w:r w:rsidR="00DE7DE6">
        <w:rPr>
          <w:b/>
        </w:rPr>
        <w:t xml:space="preserve">for </w:t>
      </w:r>
      <w:r w:rsidR="00DE7DE6" w:rsidRPr="00DE7DE6">
        <w:rPr>
          <w:b/>
        </w:rPr>
        <w:t>PI Smith who has</w:t>
      </w:r>
      <w:r w:rsidR="00DE7DE6">
        <w:rPr>
          <w:b/>
        </w:rPr>
        <w:t xml:space="preserve"> dropped to</w:t>
      </w:r>
      <w:r w:rsidR="00DE7DE6" w:rsidRPr="00DE7DE6">
        <w:rPr>
          <w:b/>
        </w:rPr>
        <w:t xml:space="preserve"> a </w:t>
      </w:r>
      <w:r w:rsidRPr="005300AC">
        <w:rPr>
          <w:b/>
        </w:rPr>
        <w:t>0.5FTE</w:t>
      </w:r>
      <w:r>
        <w:t xml:space="preserve"> </w:t>
      </w:r>
      <w:r w:rsidR="00DE7DE6">
        <w:t xml:space="preserve">appointment </w:t>
      </w:r>
      <w:bookmarkStart w:id="0" w:name="_GoBack"/>
      <w:bookmarkEnd w:id="0"/>
      <w:r>
        <w:t>(6 months, i.e. 0.5/12)</w:t>
      </w:r>
    </w:p>
    <w:p w:rsidR="007E1237" w:rsidRDefault="007E1237" w:rsidP="007E1237">
      <w:pPr>
        <w:ind w:left="720" w:firstLine="720"/>
      </w:pPr>
      <w:r>
        <w:t>2.4CM/6</w:t>
      </w:r>
      <w:r>
        <w:t>AM = .</w:t>
      </w:r>
      <w:r>
        <w:t>4</w:t>
      </w:r>
    </w:p>
    <w:p w:rsidR="007E1237" w:rsidRDefault="007E1237" w:rsidP="007E1237">
      <w:r>
        <w:t xml:space="preserve"> </w:t>
      </w:r>
      <w:r>
        <w:tab/>
      </w:r>
      <w:r>
        <w:tab/>
        <w:t>.</w:t>
      </w:r>
      <w:r>
        <w:t xml:space="preserve">4 </w:t>
      </w:r>
      <w:r>
        <w:t xml:space="preserve">= </w:t>
      </w:r>
      <w:r>
        <w:rPr>
          <w:b/>
        </w:rPr>
        <w:t>40</w:t>
      </w:r>
      <w:r w:rsidRPr="005300AC">
        <w:rPr>
          <w:b/>
        </w:rPr>
        <w:t>% commitment</w:t>
      </w:r>
    </w:p>
    <w:p w:rsidR="00F96CAA" w:rsidRDefault="00F96CAA" w:rsidP="005300AC"/>
    <w:p w:rsidR="00F96CAA" w:rsidRDefault="00F96CAA" w:rsidP="005300AC"/>
    <w:p w:rsidR="00172DF8" w:rsidRDefault="00DE7DE6" w:rsidP="005300AC"/>
    <w:sectPr w:rsidR="00172D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0AC"/>
    <w:rsid w:val="001F50FD"/>
    <w:rsid w:val="002B7A23"/>
    <w:rsid w:val="005300AC"/>
    <w:rsid w:val="007E1237"/>
    <w:rsid w:val="00DE7DE6"/>
    <w:rsid w:val="00EC0BC1"/>
    <w:rsid w:val="00F96C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5AB3A"/>
  <w15:chartTrackingRefBased/>
  <w15:docId w15:val="{C52F1B6F-4B4A-4B1D-96F2-861B0284D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1E1B0E28</Template>
  <TotalTime>50</TotalTime>
  <Pages>3</Pages>
  <Words>570</Words>
  <Characters>3252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UW-Madison - Research and Sponsored Programs</Company>
  <LinksUpToDate>false</LinksUpToDate>
  <CharactersWithSpaces>3815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Jeffrey Nytes</dc:creator>
  <cp:keywords/>
  <dc:description/>
  <cp:lastModifiedBy>Jeffrey Nytes</cp:lastModifiedBy>
  <cp:revision>1</cp:revision>
  <dcterms:created xsi:type="dcterms:W3CDTF">2019-07-30T18:58:00Z</dcterms:created>
  <dcterms:modified xsi:type="dcterms:W3CDTF">2019-07-30T19:48:00Z</dcterms:modified>
</cp:coreProperties>
</file>